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9E32B" w14:textId="0EC8775B" w:rsidR="00541145" w:rsidRDefault="00541145"/>
    <w:p w14:paraId="387B79E6" w14:textId="5EB8C7E9" w:rsidR="00954F2E" w:rsidRPr="00954F2E" w:rsidRDefault="001A1BC7" w:rsidP="00954F2E">
      <w:pPr>
        <w:pStyle w:val="Heading1"/>
        <w:rPr>
          <w:b/>
          <w:bCs/>
          <w:color w:val="398AFF"/>
          <w:u w:val="single"/>
        </w:rPr>
      </w:pPr>
      <w:proofErr w:type="spellStart"/>
      <w:r>
        <w:rPr>
          <w:b/>
          <w:bCs/>
          <w:color w:val="398AFF"/>
          <w:u w:val="single"/>
        </w:rPr>
        <w:t>Throston</w:t>
      </w:r>
      <w:proofErr w:type="spellEnd"/>
      <w:r>
        <w:rPr>
          <w:b/>
          <w:bCs/>
          <w:color w:val="398AFF"/>
          <w:u w:val="single"/>
        </w:rPr>
        <w:t xml:space="preserve"> Primary School</w:t>
      </w:r>
    </w:p>
    <w:p w14:paraId="10A13A6D" w14:textId="0481AEBC" w:rsidR="00954F2E" w:rsidRDefault="00954F2E" w:rsidP="00954F2E">
      <w:pPr>
        <w:pStyle w:val="Heading1"/>
      </w:pPr>
      <w:r>
        <w:t>Equality Information and Objectives Statement</w:t>
      </w:r>
    </w:p>
    <w:p w14:paraId="0784281C" w14:textId="151D5D05" w:rsidR="0095376B" w:rsidRPr="0095376B" w:rsidRDefault="0095376B" w:rsidP="0095376B">
      <w:r>
        <w:t>September 2025</w:t>
      </w:r>
    </w:p>
    <w:p w14:paraId="6107A6CC" w14:textId="2ACC0768" w:rsidR="005C2C90" w:rsidRDefault="005C2C90" w:rsidP="005C2C90">
      <w:pPr>
        <w:pStyle w:val="Heading2"/>
      </w:pPr>
      <w:r>
        <w:t>Opening statement</w:t>
      </w:r>
    </w:p>
    <w:p w14:paraId="6B4AB185" w14:textId="77777777" w:rsidR="00E85A29" w:rsidRPr="000579FE" w:rsidRDefault="00E85A29" w:rsidP="00ED6F47">
      <w:pPr>
        <w:pStyle w:val="TNCBodyText"/>
      </w:pPr>
      <w:r>
        <w:t>W</w:t>
      </w:r>
      <w:r w:rsidRPr="000579FE">
        <w:t>e</w:t>
      </w:r>
      <w:r>
        <w:t xml:space="preserve"> we</w:t>
      </w:r>
      <w:r w:rsidRPr="000579FE">
        <w:t xml:space="preserve">lcome our duties under the Equality Act 2010. The </w:t>
      </w:r>
      <w:r>
        <w:t xml:space="preserve">school’s </w:t>
      </w:r>
      <w:r w:rsidRPr="000579FE">
        <w:t>general duties</w:t>
      </w:r>
      <w:r>
        <w:t xml:space="preserve"> with regard to equality</w:t>
      </w:r>
      <w:r w:rsidRPr="00BD62A0">
        <w:rPr>
          <w:color w:val="FFD006"/>
        </w:rPr>
        <w:t xml:space="preserve"> </w:t>
      </w:r>
      <w:r w:rsidRPr="000579FE">
        <w:t xml:space="preserve">are: </w:t>
      </w:r>
    </w:p>
    <w:p w14:paraId="2B8924BE" w14:textId="77777777" w:rsidR="00E85A29" w:rsidRPr="00567B74" w:rsidRDefault="00E85A29" w:rsidP="00567B74">
      <w:pPr>
        <w:pStyle w:val="TNCBodyText"/>
        <w:numPr>
          <w:ilvl w:val="0"/>
          <w:numId w:val="15"/>
        </w:numPr>
      </w:pPr>
      <w:r w:rsidRPr="00567B74">
        <w:t>Eliminating discrimination.</w:t>
      </w:r>
    </w:p>
    <w:p w14:paraId="47535661" w14:textId="77777777" w:rsidR="00E85A29" w:rsidRPr="00567B74" w:rsidRDefault="00E85A29" w:rsidP="00567B74">
      <w:pPr>
        <w:pStyle w:val="TNCBodyText"/>
        <w:numPr>
          <w:ilvl w:val="0"/>
          <w:numId w:val="15"/>
        </w:numPr>
      </w:pPr>
      <w:r w:rsidRPr="00567B74">
        <w:t>Fostering good relationships.</w:t>
      </w:r>
    </w:p>
    <w:p w14:paraId="63259A68" w14:textId="77777777" w:rsidR="00E85A29" w:rsidRPr="00567B74" w:rsidRDefault="00E85A29" w:rsidP="00567B74">
      <w:pPr>
        <w:pStyle w:val="TNCBodyText"/>
        <w:numPr>
          <w:ilvl w:val="0"/>
          <w:numId w:val="15"/>
        </w:numPr>
      </w:pPr>
      <w:r w:rsidRPr="00567B74">
        <w:t xml:space="preserve">Advancing equality of opportunity. </w:t>
      </w:r>
    </w:p>
    <w:p w14:paraId="34A17973" w14:textId="77777777" w:rsidR="00E85A29" w:rsidRDefault="00E85A29" w:rsidP="00ED6F47">
      <w:pPr>
        <w:pStyle w:val="TNCBodyText"/>
      </w:pPr>
      <w:r>
        <w:t>We will not discriminate against, harass or victimise any staff member, pupil, prospective pupil, or other member of the school community because of their:</w:t>
      </w:r>
      <w:r w:rsidRPr="000579FE" w:rsidDel="00A06848">
        <w:t xml:space="preserve"> </w:t>
      </w:r>
    </w:p>
    <w:p w14:paraId="31BCF94F" w14:textId="77777777" w:rsidR="00E85A29" w:rsidRPr="00567B74" w:rsidRDefault="00E85A29" w:rsidP="00567B74">
      <w:pPr>
        <w:pStyle w:val="TNCBodyText"/>
        <w:numPr>
          <w:ilvl w:val="0"/>
          <w:numId w:val="16"/>
        </w:numPr>
      </w:pPr>
      <w:r w:rsidRPr="00567B74">
        <w:t xml:space="preserve">Sex. </w:t>
      </w:r>
    </w:p>
    <w:p w14:paraId="39B51EF2" w14:textId="77777777" w:rsidR="00E85A29" w:rsidRPr="00567B74" w:rsidRDefault="00E85A29" w:rsidP="00567B74">
      <w:pPr>
        <w:pStyle w:val="TNCBodyText"/>
        <w:numPr>
          <w:ilvl w:val="0"/>
          <w:numId w:val="16"/>
        </w:numPr>
      </w:pPr>
      <w:r w:rsidRPr="00567B74">
        <w:t>Age.</w:t>
      </w:r>
    </w:p>
    <w:p w14:paraId="7470FC2F" w14:textId="77777777" w:rsidR="00E85A29" w:rsidRPr="00567B74" w:rsidRDefault="00E85A29" w:rsidP="00567B74">
      <w:pPr>
        <w:pStyle w:val="TNCBodyText"/>
        <w:numPr>
          <w:ilvl w:val="0"/>
          <w:numId w:val="16"/>
        </w:numPr>
      </w:pPr>
      <w:r w:rsidRPr="00567B74">
        <w:t>Race.</w:t>
      </w:r>
    </w:p>
    <w:p w14:paraId="2D8781D9" w14:textId="77777777" w:rsidR="00E85A29" w:rsidRPr="00567B74" w:rsidRDefault="00E85A29" w:rsidP="00567B74">
      <w:pPr>
        <w:pStyle w:val="TNCBodyText"/>
        <w:numPr>
          <w:ilvl w:val="0"/>
          <w:numId w:val="16"/>
        </w:numPr>
      </w:pPr>
      <w:r w:rsidRPr="00567B74">
        <w:t xml:space="preserve">Disability. </w:t>
      </w:r>
    </w:p>
    <w:p w14:paraId="428D3587" w14:textId="77777777" w:rsidR="00E85A29" w:rsidRPr="00567B74" w:rsidRDefault="00E85A29" w:rsidP="00567B74">
      <w:pPr>
        <w:pStyle w:val="TNCBodyText"/>
        <w:numPr>
          <w:ilvl w:val="0"/>
          <w:numId w:val="16"/>
        </w:numPr>
      </w:pPr>
      <w:r w:rsidRPr="00567B74">
        <w:t xml:space="preserve">Religion or belief. </w:t>
      </w:r>
    </w:p>
    <w:p w14:paraId="3E4B51C3" w14:textId="77777777" w:rsidR="00E85A29" w:rsidRPr="00567B74" w:rsidRDefault="00E85A29" w:rsidP="00567B74">
      <w:pPr>
        <w:pStyle w:val="TNCBodyText"/>
        <w:numPr>
          <w:ilvl w:val="0"/>
          <w:numId w:val="16"/>
        </w:numPr>
      </w:pPr>
      <w:r w:rsidRPr="00567B74">
        <w:t xml:space="preserve">Sexual orientation. </w:t>
      </w:r>
    </w:p>
    <w:p w14:paraId="6A8C77E2" w14:textId="77777777" w:rsidR="00E85A29" w:rsidRPr="00567B74" w:rsidRDefault="00E85A29" w:rsidP="00567B74">
      <w:pPr>
        <w:pStyle w:val="TNCBodyText"/>
        <w:numPr>
          <w:ilvl w:val="0"/>
          <w:numId w:val="16"/>
        </w:numPr>
      </w:pPr>
      <w:r w:rsidRPr="00567B74">
        <w:t xml:space="preserve">Gender reassignment. </w:t>
      </w:r>
    </w:p>
    <w:p w14:paraId="29E01556" w14:textId="77777777" w:rsidR="00E85A29" w:rsidRPr="00567B74" w:rsidRDefault="00E85A29" w:rsidP="00567B74">
      <w:pPr>
        <w:pStyle w:val="TNCBodyText"/>
        <w:numPr>
          <w:ilvl w:val="0"/>
          <w:numId w:val="16"/>
        </w:numPr>
      </w:pPr>
      <w:r w:rsidRPr="00567B74">
        <w:t>Pregnancy or maternity.</w:t>
      </w:r>
    </w:p>
    <w:p w14:paraId="149F3DDD" w14:textId="77777777" w:rsidR="00E85A29" w:rsidRPr="00567B74" w:rsidRDefault="00E85A29" w:rsidP="00567B74">
      <w:pPr>
        <w:pStyle w:val="TNCBodyText"/>
        <w:numPr>
          <w:ilvl w:val="0"/>
          <w:numId w:val="16"/>
        </w:numPr>
      </w:pPr>
      <w:r w:rsidRPr="00567B74">
        <w:t>Marriage and civil partnership.</w:t>
      </w:r>
    </w:p>
    <w:p w14:paraId="3C1514E9" w14:textId="77777777" w:rsidR="00E85A29" w:rsidRPr="00772C45" w:rsidRDefault="00E85A29" w:rsidP="00ED6F47">
      <w:pPr>
        <w:pStyle w:val="TNCBodyText"/>
      </w:pPr>
      <w:r>
        <w:t xml:space="preserve">We aim </w:t>
      </w:r>
      <w:r w:rsidRPr="000579FE">
        <w:t>to promote pupils’ spiritual, moral, social and cultural development, with special emphasis on promoting equality</w:t>
      </w:r>
      <w:r>
        <w:t xml:space="preserve"> and</w:t>
      </w:r>
      <w:r w:rsidRPr="000579FE">
        <w:t xml:space="preserve"> diversity</w:t>
      </w:r>
      <w:r>
        <w:t>,</w:t>
      </w:r>
      <w:r w:rsidRPr="000579FE">
        <w:t xml:space="preserve"> and eradicating prejudicial incidents for pupils and staff. </w:t>
      </w:r>
      <w:r>
        <w:t xml:space="preserve">Our school is committed to not only eliminating discrimination, but also increasing understanding and appreciation for diversity. </w:t>
      </w:r>
    </w:p>
    <w:p w14:paraId="2A778D2C" w14:textId="77777777" w:rsidR="005033C4" w:rsidRDefault="005033C4" w:rsidP="00567B74">
      <w:pPr>
        <w:pStyle w:val="Heading2"/>
      </w:pPr>
      <w:r w:rsidRPr="003B08AA">
        <w:lastRenderedPageBreak/>
        <w:t xml:space="preserve">Aims to eradicate discrimination </w:t>
      </w:r>
    </w:p>
    <w:p w14:paraId="1CEBAC86" w14:textId="4AD0CDCB" w:rsidR="005033C4" w:rsidRPr="00567B74" w:rsidRDefault="005033C4" w:rsidP="00567B74">
      <w:pPr>
        <w:pStyle w:val="TNCBodyText"/>
      </w:pPr>
      <w:r w:rsidRPr="00567B74">
        <w:t xml:space="preserve">We believe that a greater level of success from pupils and staff can be achieved by realising the uniqueness of individuals. Creating an inclusive environment where individuals feel confident and at ease is a commitment of the school. This environment will be achieved by: </w:t>
      </w:r>
    </w:p>
    <w:p w14:paraId="184650BF" w14:textId="77777777" w:rsidR="005033C4" w:rsidRPr="00567B74" w:rsidRDefault="005033C4" w:rsidP="00567B74">
      <w:pPr>
        <w:pStyle w:val="TNCBodyText"/>
        <w:numPr>
          <w:ilvl w:val="0"/>
          <w:numId w:val="17"/>
        </w:numPr>
      </w:pPr>
      <w:r w:rsidRPr="00567B74">
        <w:t>Being respectful.</w:t>
      </w:r>
    </w:p>
    <w:p w14:paraId="5C946E7A" w14:textId="77777777" w:rsidR="005033C4" w:rsidRPr="00567B74" w:rsidRDefault="005033C4" w:rsidP="00567B74">
      <w:pPr>
        <w:pStyle w:val="TNCBodyText"/>
        <w:numPr>
          <w:ilvl w:val="0"/>
          <w:numId w:val="17"/>
        </w:numPr>
      </w:pPr>
      <w:r w:rsidRPr="00567B74">
        <w:t xml:space="preserve">Always treating all members of the school community fairly. </w:t>
      </w:r>
    </w:p>
    <w:p w14:paraId="3147A87A" w14:textId="77777777" w:rsidR="00404EE7" w:rsidRDefault="005033C4" w:rsidP="00567B74">
      <w:pPr>
        <w:pStyle w:val="TNCBodyText"/>
        <w:numPr>
          <w:ilvl w:val="0"/>
          <w:numId w:val="17"/>
        </w:numPr>
      </w:pPr>
      <w:r w:rsidRPr="00567B74">
        <w:t xml:space="preserve">Developing an understanding of diversity and inclusion and the benefits it can have. </w:t>
      </w:r>
    </w:p>
    <w:p w14:paraId="788F4C13" w14:textId="77777777" w:rsidR="00404EE7" w:rsidRDefault="005033C4" w:rsidP="00567B74">
      <w:pPr>
        <w:pStyle w:val="TNCBodyText"/>
        <w:numPr>
          <w:ilvl w:val="0"/>
          <w:numId w:val="17"/>
        </w:numPr>
      </w:pPr>
      <w:r w:rsidRPr="00567B74">
        <w:t>Adopting an inclusive attitude and ensuring that the whole school community understands what inclusive behaviour looks like in the school and how this aligns with the school’s values.</w:t>
      </w:r>
    </w:p>
    <w:p w14:paraId="7FB94FC6" w14:textId="77777777" w:rsidR="00404EE7" w:rsidRDefault="005033C4" w:rsidP="00567B74">
      <w:pPr>
        <w:pStyle w:val="TNCBodyText"/>
        <w:numPr>
          <w:ilvl w:val="0"/>
          <w:numId w:val="17"/>
        </w:numPr>
      </w:pPr>
      <w:r w:rsidRPr="00567B74">
        <w:t>Adopting an inclusive curriculum that is accessible to all.</w:t>
      </w:r>
    </w:p>
    <w:p w14:paraId="49AE6FF0" w14:textId="77777777" w:rsidR="00404EE7" w:rsidRDefault="005033C4" w:rsidP="00567B74">
      <w:pPr>
        <w:pStyle w:val="TNCBodyText"/>
        <w:numPr>
          <w:ilvl w:val="0"/>
          <w:numId w:val="17"/>
        </w:numPr>
      </w:pPr>
      <w:r w:rsidRPr="00567B74">
        <w:t>Encouraging compassion and open-mindedness.</w:t>
      </w:r>
    </w:p>
    <w:p w14:paraId="307929F9" w14:textId="77BA85DD" w:rsidR="005033C4" w:rsidRPr="00567B74" w:rsidRDefault="005033C4" w:rsidP="00567B74">
      <w:pPr>
        <w:pStyle w:val="TNCBodyText"/>
        <w:numPr>
          <w:ilvl w:val="0"/>
          <w:numId w:val="17"/>
        </w:numPr>
      </w:pPr>
      <w:r w:rsidRPr="00567B74">
        <w:t xml:space="preserve">Challenging bias and calling it out in order to move the conversation forward. </w:t>
      </w:r>
    </w:p>
    <w:p w14:paraId="334C01CF" w14:textId="454A8E9E" w:rsidR="005033C4" w:rsidRPr="00567B74" w:rsidRDefault="005033C4" w:rsidP="00567B74">
      <w:pPr>
        <w:pStyle w:val="TNCBodyText"/>
      </w:pPr>
      <w:r w:rsidRPr="00567B74">
        <w:t xml:space="preserve">We are committed to having a balanced, diverse and fair curriculum. We believe that our pupils should be exposed to ideas and concepts that may challenge their understanding, to help ensure that pupils learn to become more accepting and inclusive of others. Challenging and controversial concepts will be delivered in a way that prevents discrimination and promotes inclusive attitudes. </w:t>
      </w:r>
    </w:p>
    <w:p w14:paraId="05EE3F90" w14:textId="7CD286F9" w:rsidR="005033C4" w:rsidRPr="00567B74" w:rsidRDefault="005033C4" w:rsidP="00FD7DA2">
      <w:pPr>
        <w:pStyle w:val="Heading2"/>
      </w:pPr>
      <w:r w:rsidRPr="00567B74">
        <w:t xml:space="preserve">Dealing with prejudice and celebrating diversity </w:t>
      </w:r>
    </w:p>
    <w:p w14:paraId="1C988397" w14:textId="77777777" w:rsidR="005033C4" w:rsidRPr="00567B74" w:rsidRDefault="005033C4" w:rsidP="00567B74">
      <w:pPr>
        <w:pStyle w:val="TNCBodyText"/>
      </w:pPr>
      <w:r w:rsidRPr="00567B74">
        <w:t xml:space="preserve">We do not tolerate any form of prejudice-related incident. Whether direct or indirect, we treat discrimination against all members of our school with the utmost severity. When an incident is reported, our school is devoted to ensuring appropriate action is taken and a resolution is put into place which is both fair and firm. </w:t>
      </w:r>
    </w:p>
    <w:p w14:paraId="21FCF154" w14:textId="59D44E7B" w:rsidR="005033C4" w:rsidRPr="00567B74" w:rsidRDefault="005033C4" w:rsidP="00567B74">
      <w:pPr>
        <w:pStyle w:val="TNCBodyText"/>
      </w:pPr>
      <w:r w:rsidRPr="00567B74">
        <w:t>Our pupils are taught to be:</w:t>
      </w:r>
    </w:p>
    <w:p w14:paraId="7FC2E333" w14:textId="77777777" w:rsidR="005033C4" w:rsidRPr="00567B74" w:rsidRDefault="005033C4" w:rsidP="00617CC1">
      <w:pPr>
        <w:pStyle w:val="TNCBodyText"/>
        <w:numPr>
          <w:ilvl w:val="0"/>
          <w:numId w:val="18"/>
        </w:numPr>
      </w:pPr>
      <w:r w:rsidRPr="00567B74">
        <w:t xml:space="preserve">Understanding of others. </w:t>
      </w:r>
    </w:p>
    <w:p w14:paraId="72932ADD" w14:textId="77777777" w:rsidR="005033C4" w:rsidRPr="00567B74" w:rsidRDefault="005033C4" w:rsidP="00617CC1">
      <w:pPr>
        <w:pStyle w:val="TNCBodyText"/>
        <w:numPr>
          <w:ilvl w:val="0"/>
          <w:numId w:val="18"/>
        </w:numPr>
      </w:pPr>
      <w:r w:rsidRPr="00567B74">
        <w:t xml:space="preserve">Celebratory of diversity. </w:t>
      </w:r>
    </w:p>
    <w:p w14:paraId="12E04C8F" w14:textId="77777777" w:rsidR="005033C4" w:rsidRPr="00567B74" w:rsidRDefault="005033C4" w:rsidP="00617CC1">
      <w:pPr>
        <w:pStyle w:val="TNCBodyText"/>
        <w:numPr>
          <w:ilvl w:val="0"/>
          <w:numId w:val="18"/>
        </w:numPr>
      </w:pPr>
      <w:r w:rsidRPr="00567B74">
        <w:t xml:space="preserve">Eager to reach their full potential. </w:t>
      </w:r>
    </w:p>
    <w:p w14:paraId="41E5CF8F" w14:textId="4BD0989B" w:rsidR="005033C4" w:rsidRPr="00567B74" w:rsidRDefault="005033C4" w:rsidP="00617CC1">
      <w:pPr>
        <w:pStyle w:val="TNCBodyText"/>
        <w:numPr>
          <w:ilvl w:val="0"/>
          <w:numId w:val="18"/>
        </w:numPr>
      </w:pPr>
      <w:r w:rsidRPr="00567B74">
        <w:t xml:space="preserve">Inclusive. </w:t>
      </w:r>
    </w:p>
    <w:p w14:paraId="285870F9" w14:textId="77777777" w:rsidR="005033C4" w:rsidRPr="00567B74" w:rsidRDefault="005033C4" w:rsidP="00617CC1">
      <w:pPr>
        <w:pStyle w:val="TNCBodyText"/>
        <w:numPr>
          <w:ilvl w:val="0"/>
          <w:numId w:val="18"/>
        </w:numPr>
      </w:pPr>
      <w:r w:rsidRPr="00567B74">
        <w:t>Aware of what constitutes discriminatory behaviour.</w:t>
      </w:r>
    </w:p>
    <w:p w14:paraId="41393E92" w14:textId="77777777" w:rsidR="00664765" w:rsidRDefault="00664765" w:rsidP="00567B74">
      <w:pPr>
        <w:pStyle w:val="TNCBodyText"/>
      </w:pPr>
    </w:p>
    <w:p w14:paraId="63F2D9FF" w14:textId="1C7B4CAD" w:rsidR="005033C4" w:rsidRPr="00567B74" w:rsidRDefault="005033C4" w:rsidP="00567B74">
      <w:pPr>
        <w:pStyle w:val="TNCBodyText"/>
      </w:pPr>
      <w:r w:rsidRPr="00567B74">
        <w:lastRenderedPageBreak/>
        <w:t>The school’s employees will not:</w:t>
      </w:r>
    </w:p>
    <w:p w14:paraId="76A1E7CC" w14:textId="77777777" w:rsidR="005033C4" w:rsidRPr="00567B74" w:rsidRDefault="005033C4" w:rsidP="00725240">
      <w:pPr>
        <w:pStyle w:val="TNCBodyText"/>
        <w:numPr>
          <w:ilvl w:val="0"/>
          <w:numId w:val="19"/>
        </w:numPr>
      </w:pPr>
      <w:r w:rsidRPr="00567B74">
        <w:t>Discriminate against any member of the school community.</w:t>
      </w:r>
    </w:p>
    <w:p w14:paraId="3C4666FC" w14:textId="77777777" w:rsidR="005033C4" w:rsidRPr="00567B74" w:rsidRDefault="005033C4" w:rsidP="00725240">
      <w:pPr>
        <w:pStyle w:val="TNCBodyText"/>
        <w:numPr>
          <w:ilvl w:val="0"/>
          <w:numId w:val="19"/>
        </w:numPr>
      </w:pPr>
      <w:r w:rsidRPr="00567B74">
        <w:t xml:space="preserve">Treat other members of the school community unfairly. </w:t>
      </w:r>
    </w:p>
    <w:p w14:paraId="73E99E58" w14:textId="1CE37E29" w:rsidR="005033C4" w:rsidRPr="00567B74" w:rsidRDefault="005033C4" w:rsidP="00567B74">
      <w:pPr>
        <w:pStyle w:val="TNCBodyText"/>
      </w:pPr>
      <w:r w:rsidRPr="00567B74">
        <w:t>The school’s employees will:</w:t>
      </w:r>
    </w:p>
    <w:p w14:paraId="646C9D23" w14:textId="77777777" w:rsidR="005033C4" w:rsidRPr="00567B74" w:rsidRDefault="005033C4" w:rsidP="00567B74">
      <w:pPr>
        <w:pStyle w:val="TNCBodyText"/>
        <w:numPr>
          <w:ilvl w:val="0"/>
          <w:numId w:val="13"/>
        </w:numPr>
      </w:pPr>
      <w:r w:rsidRPr="00567B74">
        <w:t>Promote diversity and equality.</w:t>
      </w:r>
    </w:p>
    <w:p w14:paraId="35D53BA1" w14:textId="77777777" w:rsidR="005033C4" w:rsidRPr="00567B74" w:rsidRDefault="005033C4" w:rsidP="00567B74">
      <w:pPr>
        <w:pStyle w:val="TNCBodyText"/>
        <w:numPr>
          <w:ilvl w:val="0"/>
          <w:numId w:val="13"/>
        </w:numPr>
      </w:pPr>
      <w:r w:rsidRPr="00567B74">
        <w:t>Encourage and adopt an inclusive attitude.</w:t>
      </w:r>
    </w:p>
    <w:p w14:paraId="045CC311" w14:textId="77777777" w:rsidR="00567B74" w:rsidRDefault="005033C4" w:rsidP="00567B74">
      <w:pPr>
        <w:pStyle w:val="TNCBodyText"/>
        <w:numPr>
          <w:ilvl w:val="0"/>
          <w:numId w:val="13"/>
        </w:numPr>
      </w:pPr>
      <w:r w:rsidRPr="00567B74">
        <w:t>Lead by example.</w:t>
      </w:r>
    </w:p>
    <w:p w14:paraId="2A9BAD52" w14:textId="18D8B637" w:rsidR="005033C4" w:rsidRPr="00567B74" w:rsidRDefault="00567B74" w:rsidP="00567B74">
      <w:pPr>
        <w:pStyle w:val="TNCBodyText"/>
        <w:numPr>
          <w:ilvl w:val="0"/>
          <w:numId w:val="13"/>
        </w:numPr>
      </w:pPr>
      <w:r>
        <w:t>S</w:t>
      </w:r>
      <w:r w:rsidR="005033C4" w:rsidRPr="00567B74">
        <w:t>eek training if they need to improve their knowledge in a particular area.</w:t>
      </w:r>
    </w:p>
    <w:p w14:paraId="3154D9F0" w14:textId="575854EF" w:rsidR="005033C4" w:rsidRPr="00567B74" w:rsidRDefault="005033C4" w:rsidP="00567B74">
      <w:pPr>
        <w:pStyle w:val="TNCBodyText"/>
      </w:pPr>
      <w:r w:rsidRPr="00567B74">
        <w:t>Throughout the year, the school provides a variety of opportunities to celebrate diversity, including:</w:t>
      </w:r>
    </w:p>
    <w:p w14:paraId="1F399A0A" w14:textId="77777777" w:rsidR="005033C4" w:rsidRPr="00567B74" w:rsidRDefault="005033C4" w:rsidP="00567B74">
      <w:pPr>
        <w:pStyle w:val="TNCBodyText"/>
        <w:numPr>
          <w:ilvl w:val="0"/>
          <w:numId w:val="14"/>
        </w:numPr>
      </w:pPr>
      <w:r w:rsidRPr="00567B74">
        <w:t xml:space="preserve">Planning activities for key diversity awareness days. </w:t>
      </w:r>
    </w:p>
    <w:p w14:paraId="7FD740E7" w14:textId="77777777" w:rsidR="005033C4" w:rsidRPr="00567B74" w:rsidRDefault="005033C4" w:rsidP="00567B74">
      <w:pPr>
        <w:pStyle w:val="TNCBodyText"/>
        <w:numPr>
          <w:ilvl w:val="0"/>
          <w:numId w:val="14"/>
        </w:numPr>
      </w:pPr>
      <w:r w:rsidRPr="00567B74">
        <w:t xml:space="preserve">Inviting guest speakers to talk to pupils about diversity. </w:t>
      </w:r>
    </w:p>
    <w:p w14:paraId="7FE1E4DC" w14:textId="77777777" w:rsidR="005033C4" w:rsidRPr="00567B74" w:rsidRDefault="005033C4" w:rsidP="00567B74">
      <w:pPr>
        <w:pStyle w:val="TNCBodyText"/>
        <w:numPr>
          <w:ilvl w:val="0"/>
          <w:numId w:val="14"/>
        </w:numPr>
      </w:pPr>
      <w:r w:rsidRPr="00567B74">
        <w:t xml:space="preserve">Incorporating lessons about diversity into the curriculum. </w:t>
      </w:r>
    </w:p>
    <w:p w14:paraId="1815D15F" w14:textId="77777777" w:rsidR="005033C4" w:rsidRPr="00772C45" w:rsidRDefault="005033C4" w:rsidP="00ED6F47">
      <w:pPr>
        <w:pStyle w:val="Heading2"/>
        <w:rPr>
          <w:sz w:val="28"/>
        </w:rPr>
      </w:pPr>
      <w:r w:rsidRPr="003B08AA">
        <w:t>Equality and dignity in the workplace</w:t>
      </w:r>
    </w:p>
    <w:p w14:paraId="69C94637" w14:textId="77777777" w:rsidR="005033C4" w:rsidRPr="00ED6F47" w:rsidRDefault="005033C4" w:rsidP="00ED6F47">
      <w:pPr>
        <w:pStyle w:val="TNCBodyText"/>
      </w:pPr>
      <w:r w:rsidRPr="00ED6F47">
        <w:t>We do not discriminate against staff with regard to their:</w:t>
      </w:r>
    </w:p>
    <w:p w14:paraId="6997904F" w14:textId="77777777" w:rsidR="005033C4" w:rsidRPr="00ED6F47" w:rsidRDefault="005033C4" w:rsidP="00ED6F47">
      <w:pPr>
        <w:pStyle w:val="TNCBodyText"/>
        <w:numPr>
          <w:ilvl w:val="0"/>
          <w:numId w:val="12"/>
        </w:numPr>
      </w:pPr>
      <w:r w:rsidRPr="00ED6F47">
        <w:t>Age.</w:t>
      </w:r>
    </w:p>
    <w:p w14:paraId="768808DA" w14:textId="77777777" w:rsidR="005033C4" w:rsidRPr="00ED6F47" w:rsidRDefault="005033C4" w:rsidP="00ED6F47">
      <w:pPr>
        <w:pStyle w:val="TNCBodyText"/>
        <w:numPr>
          <w:ilvl w:val="0"/>
          <w:numId w:val="12"/>
        </w:numPr>
      </w:pPr>
      <w:r w:rsidRPr="00ED6F47">
        <w:t xml:space="preserve">Disability. </w:t>
      </w:r>
    </w:p>
    <w:p w14:paraId="5BC89173" w14:textId="77777777" w:rsidR="005033C4" w:rsidRPr="00ED6F47" w:rsidRDefault="005033C4" w:rsidP="00ED6F47">
      <w:pPr>
        <w:pStyle w:val="TNCBodyText"/>
        <w:numPr>
          <w:ilvl w:val="0"/>
          <w:numId w:val="12"/>
        </w:numPr>
      </w:pPr>
      <w:r w:rsidRPr="00ED6F47">
        <w:t xml:space="preserve">Gender reassignment. </w:t>
      </w:r>
    </w:p>
    <w:p w14:paraId="3880C52A" w14:textId="77777777" w:rsidR="005033C4" w:rsidRPr="00ED6F47" w:rsidRDefault="005033C4" w:rsidP="00ED6F47">
      <w:pPr>
        <w:pStyle w:val="TNCBodyText"/>
        <w:numPr>
          <w:ilvl w:val="0"/>
          <w:numId w:val="12"/>
        </w:numPr>
      </w:pPr>
      <w:r w:rsidRPr="00ED6F47">
        <w:t xml:space="preserve">Marital or civil partner status. </w:t>
      </w:r>
    </w:p>
    <w:p w14:paraId="3F18B4AC" w14:textId="77777777" w:rsidR="005033C4" w:rsidRPr="00ED6F47" w:rsidRDefault="005033C4" w:rsidP="00ED6F47">
      <w:pPr>
        <w:pStyle w:val="TNCBodyText"/>
        <w:numPr>
          <w:ilvl w:val="0"/>
          <w:numId w:val="12"/>
        </w:numPr>
      </w:pPr>
      <w:r w:rsidRPr="00ED6F47">
        <w:t>Pregnancy or maternity.</w:t>
      </w:r>
    </w:p>
    <w:p w14:paraId="31D81136" w14:textId="77777777" w:rsidR="005033C4" w:rsidRPr="00ED6F47" w:rsidRDefault="005033C4" w:rsidP="00ED6F47">
      <w:pPr>
        <w:pStyle w:val="TNCBodyText"/>
        <w:numPr>
          <w:ilvl w:val="0"/>
          <w:numId w:val="12"/>
        </w:numPr>
      </w:pPr>
      <w:r w:rsidRPr="00ED6F47">
        <w:t xml:space="preserve">Race. </w:t>
      </w:r>
    </w:p>
    <w:p w14:paraId="49191F94" w14:textId="77777777" w:rsidR="005033C4" w:rsidRPr="00ED6F47" w:rsidRDefault="005033C4" w:rsidP="00ED6F47">
      <w:pPr>
        <w:pStyle w:val="TNCBodyText"/>
        <w:numPr>
          <w:ilvl w:val="0"/>
          <w:numId w:val="12"/>
        </w:numPr>
      </w:pPr>
      <w:r w:rsidRPr="00ED6F47">
        <w:t>Religion or belief.</w:t>
      </w:r>
    </w:p>
    <w:p w14:paraId="63DD5E3C" w14:textId="77777777" w:rsidR="005033C4" w:rsidRPr="00ED6F47" w:rsidRDefault="005033C4" w:rsidP="00ED6F47">
      <w:pPr>
        <w:pStyle w:val="TNCBodyText"/>
        <w:numPr>
          <w:ilvl w:val="0"/>
          <w:numId w:val="12"/>
        </w:numPr>
      </w:pPr>
      <w:r w:rsidRPr="00ED6F47">
        <w:t>Sex.</w:t>
      </w:r>
    </w:p>
    <w:p w14:paraId="3E750C19" w14:textId="77777777" w:rsidR="005033C4" w:rsidRPr="00ED6F47" w:rsidRDefault="005033C4" w:rsidP="00ED6F47">
      <w:pPr>
        <w:pStyle w:val="TNCBodyText"/>
        <w:numPr>
          <w:ilvl w:val="0"/>
          <w:numId w:val="12"/>
        </w:numPr>
      </w:pPr>
      <w:r w:rsidRPr="00ED6F47">
        <w:t>Sexual orientation.</w:t>
      </w:r>
    </w:p>
    <w:p w14:paraId="2B5DEEEE" w14:textId="77777777" w:rsidR="005033C4" w:rsidRPr="00ED6F47" w:rsidRDefault="005033C4" w:rsidP="00ED6F47">
      <w:pPr>
        <w:pStyle w:val="TNCBodyText"/>
      </w:pPr>
      <w:r w:rsidRPr="00ED6F47">
        <w:t>Equality of opportunity and non-discrimination extends to the treatment of all members of the school community. All staff members are obliged to act in accordance will the school’s various policies relating to equality.</w:t>
      </w:r>
    </w:p>
    <w:p w14:paraId="4DA3DDC0" w14:textId="77777777" w:rsidR="005033C4" w:rsidRDefault="005033C4" w:rsidP="00ED6F47">
      <w:pPr>
        <w:pStyle w:val="TNCBodyText"/>
      </w:pPr>
      <w:r>
        <w:lastRenderedPageBreak/>
        <w:t>We will guarantee that no redundancy is the result of direct or indirect prejudice. All disciplinary procedures are non-prejudicial, whether they result in warnings, dismissal, or any other disciplinary action.</w:t>
      </w:r>
    </w:p>
    <w:p w14:paraId="172286E2" w14:textId="77777777" w:rsidR="005033C4" w:rsidRDefault="005033C4" w:rsidP="00ED6F47">
      <w:pPr>
        <w:pStyle w:val="Heading2"/>
      </w:pPr>
      <w:r>
        <w:t>Closing statement</w:t>
      </w:r>
    </w:p>
    <w:p w14:paraId="71BA022A" w14:textId="6E400B8C" w:rsidR="00664765" w:rsidRDefault="005033C4" w:rsidP="00ED6F47">
      <w:pPr>
        <w:pStyle w:val="TNCBodyText"/>
        <w:rPr>
          <w:rFonts w:eastAsia="Arial Unicode MS"/>
        </w:rPr>
      </w:pPr>
      <w:r w:rsidRPr="00074E89">
        <w:rPr>
          <w:rFonts w:eastAsia="Arial Unicode MS"/>
        </w:rPr>
        <w:t>Prejudice is not tolerated and we are continuously working towards a more accepting and respectful environment for our s</w:t>
      </w:r>
      <w:r>
        <w:rPr>
          <w:rFonts w:eastAsia="Arial Unicode MS"/>
        </w:rPr>
        <w:t>chool community.</w:t>
      </w:r>
    </w:p>
    <w:p w14:paraId="6942C634" w14:textId="247BC7E1" w:rsidR="00C6177C" w:rsidRDefault="00C6177C" w:rsidP="00C6177C">
      <w:pPr>
        <w:pStyle w:val="Heading2"/>
      </w:pPr>
      <w:r>
        <w:t>Objective for 2025/6</w:t>
      </w:r>
    </w:p>
    <w:p w14:paraId="5F9AA5E4" w14:textId="7E1FFBB5" w:rsidR="00C6177C" w:rsidRPr="00C6177C" w:rsidRDefault="00C6177C" w:rsidP="00C6177C">
      <w:r>
        <w:t>Reducing the gender gap in maths and English.</w:t>
      </w:r>
    </w:p>
    <w:p w14:paraId="1850A7D1" w14:textId="77777777" w:rsidR="00C6177C" w:rsidRPr="00E065F0" w:rsidRDefault="00C6177C" w:rsidP="00ED6F47">
      <w:pPr>
        <w:pStyle w:val="TNCBodyText"/>
        <w:rPr>
          <w:rFonts w:eastAsia="Arial Unicode MS" w:hint="eastAsia"/>
        </w:rPr>
      </w:pPr>
    </w:p>
    <w:p w14:paraId="1F8B04A5" w14:textId="77777777" w:rsidR="00E85A29" w:rsidRPr="00E85A29" w:rsidRDefault="00E85A29" w:rsidP="00E85A29"/>
    <w:sectPr w:rsidR="00E85A29" w:rsidRPr="00E85A29" w:rsidSect="00CE568A">
      <w:headerReference w:type="first" r:id="rId10"/>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306B9" w14:textId="77777777" w:rsidR="002C48F0" w:rsidRDefault="002C48F0" w:rsidP="00B13020">
      <w:pPr>
        <w:spacing w:after="0" w:line="240" w:lineRule="auto"/>
      </w:pPr>
      <w:r>
        <w:separator/>
      </w:r>
    </w:p>
  </w:endnote>
  <w:endnote w:type="continuationSeparator" w:id="0">
    <w:p w14:paraId="6EEBAA7A" w14:textId="77777777" w:rsidR="002C48F0" w:rsidRDefault="002C48F0" w:rsidP="00B13020">
      <w:pPr>
        <w:spacing w:after="0" w:line="240" w:lineRule="auto"/>
      </w:pPr>
      <w:r>
        <w:continuationSeparator/>
      </w:r>
    </w:p>
  </w:endnote>
  <w:endnote w:type="continuationNotice" w:id="1">
    <w:p w14:paraId="7F577ADC" w14:textId="77777777" w:rsidR="002C48F0" w:rsidRDefault="002C48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B69B1F71-7771-8A43-989F-FEE35072F00A}"/>
  </w:font>
  <w:font w:name="Times New Roman">
    <w:panose1 w:val="02020603050405020304"/>
    <w:charset w:val="00"/>
    <w:family w:val="roman"/>
    <w:pitch w:val="variable"/>
    <w:sig w:usb0="E0002EFF" w:usb1="C000785B" w:usb2="00000009" w:usb3="00000000" w:csb0="000001FF" w:csb1="00000000"/>
    <w:embedRegular r:id="rId2" w:fontKey="{FE2C2F4C-CE2A-B540-86EA-20B4A32D1931}"/>
    <w:embedBold r:id="rId3" w:fontKey="{8AC1111E-2661-3542-96CE-B4C37A822B4D}"/>
  </w:font>
  <w:font w:name="Courier New">
    <w:panose1 w:val="02070309020205020404"/>
    <w:charset w:val="00"/>
    <w:family w:val="modern"/>
    <w:pitch w:val="fixed"/>
    <w:sig w:usb0="E0002EFF" w:usb1="C0007843" w:usb2="00000009" w:usb3="00000000" w:csb0="000001FF" w:csb1="00000000"/>
    <w:embedRegular r:id="rId4" w:fontKey="{2B9A514A-6D1E-054A-ABA9-3F4C8AD79EC2}"/>
  </w:font>
  <w:font w:name="Wingdings">
    <w:panose1 w:val="05000000000000000000"/>
    <w:charset w:val="4D"/>
    <w:family w:val="decorative"/>
    <w:pitch w:val="variable"/>
    <w:sig w:usb0="00000003" w:usb1="00000000" w:usb2="00000000" w:usb3="00000000" w:csb0="80000001" w:csb1="00000000"/>
    <w:embedRegular r:id="rId5" w:fontKey="{9954B38E-B55F-EA4F-992B-C1F2AB07A81E}"/>
  </w:font>
  <w:font w:name="Poppins-Regular">
    <w:altName w:val="Poppins"/>
    <w:panose1 w:val="020B0604020202020204"/>
    <w:charset w:val="00"/>
    <w:family w:val="roman"/>
    <w:notTrueType/>
    <w:pitch w:val="default"/>
  </w:font>
  <w:font w:name="Poppins SemiBold">
    <w:panose1 w:val="00000700000000000000"/>
    <w:charset w:val="00"/>
    <w:family w:val="auto"/>
    <w:pitch w:val="variable"/>
    <w:sig w:usb0="00008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806EC" w14:textId="77777777" w:rsidR="002C48F0" w:rsidRDefault="002C48F0" w:rsidP="00B13020">
      <w:pPr>
        <w:spacing w:after="0" w:line="240" w:lineRule="auto"/>
      </w:pPr>
      <w:r>
        <w:separator/>
      </w:r>
    </w:p>
  </w:footnote>
  <w:footnote w:type="continuationSeparator" w:id="0">
    <w:p w14:paraId="6CDD2491" w14:textId="77777777" w:rsidR="002C48F0" w:rsidRDefault="002C48F0" w:rsidP="00B13020">
      <w:pPr>
        <w:spacing w:after="0" w:line="240" w:lineRule="auto"/>
      </w:pPr>
      <w:r>
        <w:continuationSeparator/>
      </w:r>
    </w:p>
  </w:footnote>
  <w:footnote w:type="continuationNotice" w:id="1">
    <w:p w14:paraId="36ABEA59" w14:textId="77777777" w:rsidR="002C48F0" w:rsidRDefault="002C48F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A020C"/>
    <w:multiLevelType w:val="hybridMultilevel"/>
    <w:tmpl w:val="4FB8D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D4892"/>
    <w:multiLevelType w:val="hybridMultilevel"/>
    <w:tmpl w:val="7B1A0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30D83"/>
    <w:multiLevelType w:val="hybridMultilevel"/>
    <w:tmpl w:val="38EAB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F64C8"/>
    <w:multiLevelType w:val="hybridMultilevel"/>
    <w:tmpl w:val="0D282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B20059"/>
    <w:multiLevelType w:val="hybridMultilevel"/>
    <w:tmpl w:val="05C00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326D29"/>
    <w:multiLevelType w:val="hybridMultilevel"/>
    <w:tmpl w:val="2916B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396DA8"/>
    <w:multiLevelType w:val="hybridMultilevel"/>
    <w:tmpl w:val="46CE9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E95113"/>
    <w:multiLevelType w:val="hybridMultilevel"/>
    <w:tmpl w:val="FF6C66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9201A5"/>
    <w:multiLevelType w:val="hybridMultilevel"/>
    <w:tmpl w:val="82487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773815"/>
    <w:multiLevelType w:val="hybridMultilevel"/>
    <w:tmpl w:val="82C2E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9A6298"/>
    <w:multiLevelType w:val="hybridMultilevel"/>
    <w:tmpl w:val="5C2A2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F96DD3"/>
    <w:multiLevelType w:val="hybridMultilevel"/>
    <w:tmpl w:val="21B69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E82638"/>
    <w:multiLevelType w:val="hybridMultilevel"/>
    <w:tmpl w:val="ED161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0A635A"/>
    <w:multiLevelType w:val="hybridMultilevel"/>
    <w:tmpl w:val="7032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415301"/>
    <w:multiLevelType w:val="hybridMultilevel"/>
    <w:tmpl w:val="2602A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F80866"/>
    <w:multiLevelType w:val="hybridMultilevel"/>
    <w:tmpl w:val="C4FA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BE415C"/>
    <w:multiLevelType w:val="hybridMultilevel"/>
    <w:tmpl w:val="3AFAE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DB5020"/>
    <w:multiLevelType w:val="hybridMultilevel"/>
    <w:tmpl w:val="552C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4"/>
  </w:num>
  <w:num w:numId="2" w16cid:durableId="1856574374">
    <w:abstractNumId w:val="14"/>
  </w:num>
  <w:num w:numId="3" w16cid:durableId="1861550307">
    <w:abstractNumId w:val="6"/>
  </w:num>
  <w:num w:numId="4" w16cid:durableId="1993949158">
    <w:abstractNumId w:val="17"/>
  </w:num>
  <w:num w:numId="5" w16cid:durableId="1677339822">
    <w:abstractNumId w:val="8"/>
  </w:num>
  <w:num w:numId="6" w16cid:durableId="1578248920">
    <w:abstractNumId w:val="2"/>
  </w:num>
  <w:num w:numId="7" w16cid:durableId="2142071061">
    <w:abstractNumId w:val="10"/>
  </w:num>
  <w:num w:numId="8" w16cid:durableId="1409957205">
    <w:abstractNumId w:val="13"/>
  </w:num>
  <w:num w:numId="9" w16cid:durableId="1222204996">
    <w:abstractNumId w:val="1"/>
  </w:num>
  <w:num w:numId="10" w16cid:durableId="624895827">
    <w:abstractNumId w:val="15"/>
  </w:num>
  <w:num w:numId="11" w16cid:durableId="509880008">
    <w:abstractNumId w:val="18"/>
  </w:num>
  <w:num w:numId="12" w16cid:durableId="1498493361">
    <w:abstractNumId w:val="3"/>
  </w:num>
  <w:num w:numId="13" w16cid:durableId="608972803">
    <w:abstractNumId w:val="7"/>
  </w:num>
  <w:num w:numId="14" w16cid:durableId="1301231480">
    <w:abstractNumId w:val="9"/>
  </w:num>
  <w:num w:numId="15" w16cid:durableId="1160851608">
    <w:abstractNumId w:val="16"/>
  </w:num>
  <w:num w:numId="16" w16cid:durableId="1325206408">
    <w:abstractNumId w:val="0"/>
  </w:num>
  <w:num w:numId="17" w16cid:durableId="1719544274">
    <w:abstractNumId w:val="5"/>
  </w:num>
  <w:num w:numId="18" w16cid:durableId="195508168">
    <w:abstractNumId w:val="11"/>
  </w:num>
  <w:num w:numId="19" w16cid:durableId="3247449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23B85"/>
    <w:rsid w:val="00024997"/>
    <w:rsid w:val="0005152D"/>
    <w:rsid w:val="000A74DD"/>
    <w:rsid w:val="000B2CDF"/>
    <w:rsid w:val="000D339D"/>
    <w:rsid w:val="00107F80"/>
    <w:rsid w:val="0011220D"/>
    <w:rsid w:val="0011663F"/>
    <w:rsid w:val="001360A7"/>
    <w:rsid w:val="001522B1"/>
    <w:rsid w:val="00163158"/>
    <w:rsid w:val="001669E1"/>
    <w:rsid w:val="00170FDA"/>
    <w:rsid w:val="0018145B"/>
    <w:rsid w:val="0019022C"/>
    <w:rsid w:val="001A1BC7"/>
    <w:rsid w:val="001C7C6B"/>
    <w:rsid w:val="002007A7"/>
    <w:rsid w:val="00221DF0"/>
    <w:rsid w:val="0025107E"/>
    <w:rsid w:val="00251AA5"/>
    <w:rsid w:val="002977B3"/>
    <w:rsid w:val="002B4EB4"/>
    <w:rsid w:val="002C0EAE"/>
    <w:rsid w:val="002C48F0"/>
    <w:rsid w:val="002E60FF"/>
    <w:rsid w:val="002E7510"/>
    <w:rsid w:val="002F11C9"/>
    <w:rsid w:val="002F492E"/>
    <w:rsid w:val="00311A23"/>
    <w:rsid w:val="00324B23"/>
    <w:rsid w:val="00324BFB"/>
    <w:rsid w:val="00334402"/>
    <w:rsid w:val="00344AF8"/>
    <w:rsid w:val="00351618"/>
    <w:rsid w:val="00391C02"/>
    <w:rsid w:val="003A17A1"/>
    <w:rsid w:val="003A278F"/>
    <w:rsid w:val="003A6446"/>
    <w:rsid w:val="003B1FDD"/>
    <w:rsid w:val="003B370F"/>
    <w:rsid w:val="003D2762"/>
    <w:rsid w:val="003E338D"/>
    <w:rsid w:val="003E414C"/>
    <w:rsid w:val="00404EE7"/>
    <w:rsid w:val="0040624F"/>
    <w:rsid w:val="0043436B"/>
    <w:rsid w:val="004732D5"/>
    <w:rsid w:val="00480019"/>
    <w:rsid w:val="004803B0"/>
    <w:rsid w:val="004824D0"/>
    <w:rsid w:val="004875EC"/>
    <w:rsid w:val="004C7D41"/>
    <w:rsid w:val="004D0907"/>
    <w:rsid w:val="004F1319"/>
    <w:rsid w:val="00502334"/>
    <w:rsid w:val="005033C4"/>
    <w:rsid w:val="00503C36"/>
    <w:rsid w:val="00511E8C"/>
    <w:rsid w:val="00512E21"/>
    <w:rsid w:val="005339D4"/>
    <w:rsid w:val="00535378"/>
    <w:rsid w:val="005401E9"/>
    <w:rsid w:val="00540838"/>
    <w:rsid w:val="00541145"/>
    <w:rsid w:val="0054300F"/>
    <w:rsid w:val="005535AD"/>
    <w:rsid w:val="00565E07"/>
    <w:rsid w:val="00567B74"/>
    <w:rsid w:val="005727DB"/>
    <w:rsid w:val="005A3A24"/>
    <w:rsid w:val="005C2C90"/>
    <w:rsid w:val="005F021E"/>
    <w:rsid w:val="0061303B"/>
    <w:rsid w:val="00614387"/>
    <w:rsid w:val="00617CC1"/>
    <w:rsid w:val="00624174"/>
    <w:rsid w:val="00634C72"/>
    <w:rsid w:val="00641607"/>
    <w:rsid w:val="006464BC"/>
    <w:rsid w:val="006519CB"/>
    <w:rsid w:val="006614F0"/>
    <w:rsid w:val="00664765"/>
    <w:rsid w:val="006B3621"/>
    <w:rsid w:val="006D3792"/>
    <w:rsid w:val="006E02D1"/>
    <w:rsid w:val="00701D20"/>
    <w:rsid w:val="00705207"/>
    <w:rsid w:val="00715B58"/>
    <w:rsid w:val="00722828"/>
    <w:rsid w:val="00725240"/>
    <w:rsid w:val="0074548B"/>
    <w:rsid w:val="00746036"/>
    <w:rsid w:val="007466CC"/>
    <w:rsid w:val="00754D8F"/>
    <w:rsid w:val="00757F80"/>
    <w:rsid w:val="007609B3"/>
    <w:rsid w:val="0076216E"/>
    <w:rsid w:val="00785148"/>
    <w:rsid w:val="007A79C9"/>
    <w:rsid w:val="007B5442"/>
    <w:rsid w:val="007C0538"/>
    <w:rsid w:val="007C6FE9"/>
    <w:rsid w:val="007D4891"/>
    <w:rsid w:val="007E65E9"/>
    <w:rsid w:val="008355FF"/>
    <w:rsid w:val="00864887"/>
    <w:rsid w:val="00866C38"/>
    <w:rsid w:val="00872BFC"/>
    <w:rsid w:val="008730D8"/>
    <w:rsid w:val="0088219C"/>
    <w:rsid w:val="00891E29"/>
    <w:rsid w:val="008A158F"/>
    <w:rsid w:val="008B3EE4"/>
    <w:rsid w:val="008B5261"/>
    <w:rsid w:val="008C135F"/>
    <w:rsid w:val="008C6A43"/>
    <w:rsid w:val="008C7B92"/>
    <w:rsid w:val="008E4FEE"/>
    <w:rsid w:val="009148EC"/>
    <w:rsid w:val="0093462E"/>
    <w:rsid w:val="00945A1D"/>
    <w:rsid w:val="0095376B"/>
    <w:rsid w:val="00954F2E"/>
    <w:rsid w:val="009836F7"/>
    <w:rsid w:val="00996C7A"/>
    <w:rsid w:val="009C6E7A"/>
    <w:rsid w:val="009D1C3D"/>
    <w:rsid w:val="009E2B81"/>
    <w:rsid w:val="00A03AF5"/>
    <w:rsid w:val="00A052EF"/>
    <w:rsid w:val="00A1279C"/>
    <w:rsid w:val="00A12C34"/>
    <w:rsid w:val="00A4631D"/>
    <w:rsid w:val="00A54BCE"/>
    <w:rsid w:val="00A57D6C"/>
    <w:rsid w:val="00A6415C"/>
    <w:rsid w:val="00A64568"/>
    <w:rsid w:val="00A73282"/>
    <w:rsid w:val="00A774A8"/>
    <w:rsid w:val="00A93BF6"/>
    <w:rsid w:val="00A97DEC"/>
    <w:rsid w:val="00AA36D1"/>
    <w:rsid w:val="00AC270C"/>
    <w:rsid w:val="00AE0612"/>
    <w:rsid w:val="00AE494F"/>
    <w:rsid w:val="00B041A3"/>
    <w:rsid w:val="00B04465"/>
    <w:rsid w:val="00B13020"/>
    <w:rsid w:val="00B5594E"/>
    <w:rsid w:val="00B64430"/>
    <w:rsid w:val="00B73EB9"/>
    <w:rsid w:val="00B85B45"/>
    <w:rsid w:val="00B90EF2"/>
    <w:rsid w:val="00B95C55"/>
    <w:rsid w:val="00BD25F9"/>
    <w:rsid w:val="00C06CC9"/>
    <w:rsid w:val="00C37860"/>
    <w:rsid w:val="00C531C8"/>
    <w:rsid w:val="00C6177C"/>
    <w:rsid w:val="00C63346"/>
    <w:rsid w:val="00C65A84"/>
    <w:rsid w:val="00C835B9"/>
    <w:rsid w:val="00C97813"/>
    <w:rsid w:val="00CA0AD9"/>
    <w:rsid w:val="00CC14C8"/>
    <w:rsid w:val="00CE568A"/>
    <w:rsid w:val="00D001AD"/>
    <w:rsid w:val="00D41B1E"/>
    <w:rsid w:val="00D55C19"/>
    <w:rsid w:val="00D81340"/>
    <w:rsid w:val="00D879F6"/>
    <w:rsid w:val="00D93CE9"/>
    <w:rsid w:val="00DA7DEE"/>
    <w:rsid w:val="00DE2C03"/>
    <w:rsid w:val="00DE31C2"/>
    <w:rsid w:val="00E16C06"/>
    <w:rsid w:val="00E400ED"/>
    <w:rsid w:val="00E63193"/>
    <w:rsid w:val="00E85A29"/>
    <w:rsid w:val="00EB2245"/>
    <w:rsid w:val="00EB422A"/>
    <w:rsid w:val="00EC024F"/>
    <w:rsid w:val="00ED6F47"/>
    <w:rsid w:val="00EF36EE"/>
    <w:rsid w:val="00F10B2F"/>
    <w:rsid w:val="00F24D3C"/>
    <w:rsid w:val="00F2631D"/>
    <w:rsid w:val="00F40C56"/>
    <w:rsid w:val="00F662FE"/>
    <w:rsid w:val="00F67627"/>
    <w:rsid w:val="00F74F99"/>
    <w:rsid w:val="00F765E5"/>
    <w:rsid w:val="00F91360"/>
    <w:rsid w:val="00FA4F7F"/>
    <w:rsid w:val="00FA6DDB"/>
    <w:rsid w:val="00FD5D4D"/>
    <w:rsid w:val="00FD7DA2"/>
    <w:rsid w:val="00FE470B"/>
    <w:rsid w:val="00FF1367"/>
    <w:rsid w:val="355D4E7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B3FCCC0D-4160-4A2B-B07D-BC33040E2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4387"/>
    <w:pPr>
      <w:keepNext/>
      <w:keepLines/>
      <w:spacing w:before="200" w:after="20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74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3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4387"/>
    <w:rPr>
      <w:rFonts w:asciiTheme="majorHAnsi" w:eastAsiaTheme="majorEastAsia" w:hAnsiTheme="majorHAnsi" w:cstheme="majorBidi"/>
      <w:color w:val="2F5496" w:themeColor="accent1" w:themeShade="BF"/>
      <w:sz w:val="26"/>
      <w:szCs w:val="26"/>
    </w:rPr>
  </w:style>
  <w:style w:type="paragraph" w:customStyle="1" w:styleId="TNCBodyText">
    <w:name w:val="TNC Body Text"/>
    <w:basedOn w:val="Normal"/>
    <w:link w:val="TNCBodyTextChar"/>
    <w:qFormat/>
    <w:rsid w:val="00B64430"/>
    <w:pPr>
      <w:spacing w:before="100" w:after="100" w:line="276" w:lineRule="auto"/>
      <w:jc w:val="both"/>
    </w:pPr>
  </w:style>
  <w:style w:type="character" w:customStyle="1" w:styleId="TNCBodyTextChar">
    <w:name w:val="TNC Body Text Char"/>
    <w:basedOn w:val="DefaultParagraphFont"/>
    <w:link w:val="TNCBodyText"/>
    <w:rsid w:val="00B64430"/>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A774A8"/>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85A29"/>
    <w:pPr>
      <w:spacing w:after="200" w:line="276" w:lineRule="auto"/>
      <w:ind w:left="720"/>
      <w:contextualSpacing/>
    </w:pPr>
  </w:style>
  <w:style w:type="paragraph" w:styleId="NormalWeb">
    <w:name w:val="Normal (Web)"/>
    <w:basedOn w:val="Normal"/>
    <w:uiPriority w:val="99"/>
    <w:unhideWhenUsed/>
    <w:rsid w:val="006647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647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09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AFDC0E-2B8F-4A36-9A7B-EABD85090F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C:\#Action\Current Work\misc\NEW TNC\Word Doc\Links\TNC Word Templates\TNC Word Template Portrait.dotx</Template>
  <TotalTime>4</TotalTime>
  <Pages>4</Pages>
  <Words>635</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Mark Atkinson</cp:lastModifiedBy>
  <cp:revision>6</cp:revision>
  <dcterms:created xsi:type="dcterms:W3CDTF">2025-07-30T15:29:00Z</dcterms:created>
  <dcterms:modified xsi:type="dcterms:W3CDTF">2025-07-30T15:39:00Z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